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B0F76" w14:textId="77777777" w:rsidR="00816DE3" w:rsidRPr="00B3024C" w:rsidRDefault="00B3024C" w:rsidP="00624C6D">
      <w:pPr>
        <w:ind w:left="-851"/>
        <w:jc w:val="center"/>
        <w:rPr>
          <w:rFonts w:ascii="Arial Narrow" w:hAnsi="Arial Narrow"/>
          <w:b/>
          <w:sz w:val="24"/>
        </w:rPr>
      </w:pPr>
      <w:r w:rsidRPr="00B3024C">
        <w:rPr>
          <w:rFonts w:ascii="Arial Narrow" w:hAnsi="Arial Narrow"/>
          <w:b/>
          <w:sz w:val="24"/>
        </w:rPr>
        <w:t>AYUDAS JUAN DE LA CIERVA</w:t>
      </w:r>
    </w:p>
    <w:p w14:paraId="6FFD13E8" w14:textId="77777777" w:rsidR="00624C6D" w:rsidRPr="00387D79" w:rsidRDefault="00624C6D" w:rsidP="00624C6D">
      <w:pPr>
        <w:ind w:left="-851"/>
        <w:jc w:val="center"/>
        <w:rPr>
          <w:rFonts w:ascii="Arial Narrow" w:hAnsi="Arial Narrow"/>
          <w:b/>
          <w:sz w:val="24"/>
        </w:rPr>
      </w:pPr>
      <w:r w:rsidRPr="00387D79">
        <w:rPr>
          <w:rFonts w:ascii="Arial Narrow" w:hAnsi="Arial Narrow"/>
          <w:b/>
          <w:sz w:val="24"/>
        </w:rPr>
        <w:t xml:space="preserve">IMPRESO DE SOLICITUD PARA CAMBIO DE </w:t>
      </w:r>
      <w:r w:rsidR="006D7B01">
        <w:rPr>
          <w:rFonts w:ascii="Arial Narrow" w:hAnsi="Arial Narrow"/>
          <w:b/>
          <w:sz w:val="24"/>
        </w:rPr>
        <w:t>EQUIPO DE INVESTIGACIÓN</w:t>
      </w:r>
      <w:r w:rsidRPr="00387D79">
        <w:rPr>
          <w:rFonts w:ascii="Arial Narrow" w:hAnsi="Arial Narrow"/>
          <w:b/>
          <w:sz w:val="24"/>
        </w:rPr>
        <w:t xml:space="preserve"> DE</w:t>
      </w:r>
      <w:r w:rsidR="00BF493B">
        <w:rPr>
          <w:rFonts w:ascii="Arial Narrow" w:hAnsi="Arial Narrow"/>
          <w:b/>
          <w:sz w:val="24"/>
        </w:rPr>
        <w:t xml:space="preserve"> LA PERSONA CONTRATADA</w:t>
      </w:r>
    </w:p>
    <w:p w14:paraId="5AF196A7" w14:textId="77777777" w:rsidR="00624C6D" w:rsidRPr="00624C6D" w:rsidRDefault="00624C6D" w:rsidP="00624C6D">
      <w:pPr>
        <w:jc w:val="center"/>
        <w:rPr>
          <w:rFonts w:ascii="Arial Narrow" w:hAnsi="Arial Narrow"/>
          <w:szCs w:val="20"/>
        </w:rPr>
      </w:pPr>
    </w:p>
    <w:tbl>
      <w:tblPr>
        <w:tblW w:w="10207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D72468" w:rsidRPr="00624C6D" w14:paraId="7906FB5E" w14:textId="77777777" w:rsidTr="00C761B0">
        <w:trPr>
          <w:cantSplit/>
          <w:trHeight w:val="2453"/>
        </w:trPr>
        <w:tc>
          <w:tcPr>
            <w:tcW w:w="10207" w:type="dxa"/>
          </w:tcPr>
          <w:p w14:paraId="012D69C0" w14:textId="77777777" w:rsidR="00D72468" w:rsidRPr="00624C6D" w:rsidRDefault="00D72468" w:rsidP="00C761B0">
            <w:pPr>
              <w:tabs>
                <w:tab w:val="left" w:pos="-851"/>
              </w:tabs>
              <w:ind w:right="-852"/>
              <w:rPr>
                <w:rFonts w:ascii="Arial Narrow" w:hAnsi="Arial Narrow"/>
                <w:szCs w:val="20"/>
              </w:rPr>
            </w:pPr>
          </w:p>
          <w:p w14:paraId="463E9F80" w14:textId="77777777" w:rsidR="00D72468" w:rsidRDefault="00D72468" w:rsidP="00387D79">
            <w:pPr>
              <w:tabs>
                <w:tab w:val="left" w:pos="-851"/>
              </w:tabs>
              <w:spacing w:line="360" w:lineRule="auto"/>
              <w:ind w:right="72"/>
              <w:jc w:val="both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>, como representante legal del Organismo</w:t>
            </w:r>
            <w:r w:rsidR="00963679">
              <w:rPr>
                <w:rFonts w:ascii="Arial Narrow" w:hAnsi="Arial Narrow"/>
                <w:szCs w:val="20"/>
              </w:rPr>
              <w:t>: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(nombre del Centro de I+D)          "/>
                  </w:textInput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 xml:space="preserve">      (nombre del Centro de I+D)          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>
              <w:rPr>
                <w:rFonts w:ascii="Arial Narrow" w:hAnsi="Arial Narrow"/>
                <w:szCs w:val="20"/>
              </w:rPr>
              <w:t xml:space="preserve">, </w:t>
            </w:r>
            <w:r w:rsidR="00342CEF">
              <w:rPr>
                <w:rFonts w:ascii="Arial Narrow" w:hAnsi="Arial Narrow"/>
                <w:szCs w:val="20"/>
              </w:rPr>
              <w:t xml:space="preserve">con CIF: 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(indique CIF del Centro de I+D)"/>
                  </w:textInput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 xml:space="preserve"> (indique CIF del Centro de I+D)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342CEF">
              <w:rPr>
                <w:rFonts w:ascii="Arial Narrow" w:hAnsi="Arial Narrow"/>
                <w:szCs w:val="20"/>
              </w:rPr>
              <w:t xml:space="preserve">, beneficiario de una ayuda </w:t>
            </w:r>
            <w:r w:rsidR="00816DE3">
              <w:rPr>
                <w:rFonts w:ascii="Arial Narrow" w:hAnsi="Arial Narrow"/>
              </w:rPr>
              <w:t xml:space="preserve">al amparo de la convocatoria de ayudas (nombre y año de la convocatoria </w:t>
            </w:r>
            <w:r w:rsidR="00816D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16DE3">
              <w:rPr>
                <w:rFonts w:ascii="Arial Narrow" w:hAnsi="Arial Narrow"/>
              </w:rPr>
              <w:instrText xml:space="preserve"> FORMTEXT </w:instrText>
            </w:r>
            <w:r w:rsidR="00816DE3">
              <w:rPr>
                <w:rFonts w:ascii="Arial Narrow" w:hAnsi="Arial Narrow"/>
              </w:rPr>
            </w:r>
            <w:r w:rsidR="00816DE3">
              <w:rPr>
                <w:rFonts w:ascii="Arial Narrow" w:hAnsi="Arial Narrow"/>
              </w:rPr>
              <w:fldChar w:fldCharType="separate"/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</w:rPr>
              <w:fldChar w:fldCharType="end"/>
            </w:r>
            <w:r w:rsidR="00816DE3">
              <w:rPr>
                <w:rFonts w:ascii="Arial Narrow" w:hAnsi="Arial Narrow"/>
              </w:rPr>
              <w:t xml:space="preserve">) </w:t>
            </w:r>
            <w:r w:rsidR="008504BC">
              <w:rPr>
                <w:rFonts w:ascii="Arial Narrow" w:hAnsi="Arial Narrow"/>
                <w:szCs w:val="20"/>
              </w:rPr>
              <w:t>para la contratación de</w:t>
            </w:r>
            <w:r w:rsidR="00963679">
              <w:rPr>
                <w:rFonts w:ascii="Arial Narrow" w:hAnsi="Arial Narrow"/>
                <w:szCs w:val="20"/>
              </w:rPr>
              <w:t xml:space="preserve"> </w:t>
            </w:r>
            <w:r w:rsidRPr="00624C6D">
              <w:rPr>
                <w:rFonts w:ascii="Arial Narrow" w:hAnsi="Arial Narrow"/>
                <w:szCs w:val="20"/>
              </w:rPr>
              <w:t xml:space="preserve">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, </w:t>
            </w:r>
            <w:r w:rsidR="00963679">
              <w:rPr>
                <w:rFonts w:ascii="Arial Narrow" w:hAnsi="Arial Narrow"/>
                <w:szCs w:val="20"/>
              </w:rPr>
              <w:t xml:space="preserve">con </w:t>
            </w:r>
            <w:r w:rsidRPr="00624C6D">
              <w:rPr>
                <w:rFonts w:ascii="Arial Narrow" w:hAnsi="Arial Narrow"/>
                <w:szCs w:val="20"/>
              </w:rPr>
              <w:t xml:space="preserve">D.N.I. o pasaporte nº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, </w:t>
            </w:r>
            <w:r w:rsidR="00963679">
              <w:rPr>
                <w:rFonts w:ascii="Arial Narrow" w:hAnsi="Arial Narrow"/>
                <w:szCs w:val="20"/>
              </w:rPr>
              <w:t>solicita se autorice</w:t>
            </w:r>
            <w:r w:rsidR="00963679" w:rsidRPr="00624C6D">
              <w:rPr>
                <w:rFonts w:ascii="Arial Narrow" w:hAnsi="Arial Narrow"/>
                <w:szCs w:val="20"/>
              </w:rPr>
              <w:t xml:space="preserve"> el </w:t>
            </w:r>
            <w:r w:rsidR="0065069F">
              <w:rPr>
                <w:rFonts w:ascii="Arial Narrow" w:hAnsi="Arial Narrow"/>
                <w:szCs w:val="20"/>
              </w:rPr>
              <w:t xml:space="preserve">cambio </w:t>
            </w:r>
            <w:r w:rsidR="006D7B01">
              <w:rPr>
                <w:rFonts w:ascii="Arial Narrow" w:hAnsi="Arial Narrow"/>
                <w:szCs w:val="20"/>
              </w:rPr>
              <w:t>de equipo de investigación del</w:t>
            </w:r>
            <w:r w:rsidR="009F54E0">
              <w:rPr>
                <w:rFonts w:ascii="Arial Narrow" w:hAnsi="Arial Narrow"/>
                <w:szCs w:val="20"/>
              </w:rPr>
              <w:t>/ de la</w:t>
            </w:r>
            <w:r w:rsidR="006D7B01">
              <w:rPr>
                <w:rFonts w:ascii="Arial Narrow" w:hAnsi="Arial Narrow"/>
                <w:szCs w:val="20"/>
              </w:rPr>
              <w:t xml:space="preserve"> citado</w:t>
            </w:r>
            <w:r w:rsidR="009F54E0">
              <w:rPr>
                <w:rFonts w:ascii="Arial Narrow" w:hAnsi="Arial Narrow"/>
                <w:szCs w:val="20"/>
              </w:rPr>
              <w:t>/a</w:t>
            </w:r>
            <w:r w:rsidR="006D7B01">
              <w:rPr>
                <w:rFonts w:ascii="Arial Narrow" w:hAnsi="Arial Narrow"/>
                <w:szCs w:val="20"/>
              </w:rPr>
              <w:t xml:space="preserve"> investigador/a.</w:t>
            </w:r>
          </w:p>
          <w:p w14:paraId="6B79C68B" w14:textId="77777777" w:rsidR="00D864AF" w:rsidRPr="00624C6D" w:rsidRDefault="00D864AF" w:rsidP="00387D79">
            <w:pPr>
              <w:tabs>
                <w:tab w:val="left" w:pos="-851"/>
              </w:tabs>
              <w:spacing w:line="360" w:lineRule="auto"/>
              <w:ind w:right="72"/>
              <w:jc w:val="both"/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Referencia de la ayuda: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</w:p>
          <w:p w14:paraId="39C2AE05" w14:textId="77777777" w:rsidR="00D72468" w:rsidRPr="00624C6D" w:rsidRDefault="00D72468" w:rsidP="00387D79">
            <w:pPr>
              <w:tabs>
                <w:tab w:val="left" w:pos="-851"/>
              </w:tabs>
              <w:spacing w:line="360" w:lineRule="auto"/>
              <w:ind w:right="72"/>
              <w:jc w:val="both"/>
              <w:rPr>
                <w:rFonts w:ascii="Arial Narrow" w:hAnsi="Arial Narrow"/>
                <w:szCs w:val="20"/>
              </w:rPr>
            </w:pPr>
          </w:p>
          <w:p w14:paraId="7C9AC277" w14:textId="77777777" w:rsidR="005E2990" w:rsidRPr="00624C6D" w:rsidRDefault="005E2990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Por el Centro de I+D                                                           </w:t>
            </w:r>
            <w:r w:rsidR="008504BC">
              <w:rPr>
                <w:rFonts w:ascii="Arial Narrow" w:hAnsi="Arial Narrow"/>
                <w:szCs w:val="20"/>
              </w:rPr>
              <w:t xml:space="preserve">               </w:t>
            </w:r>
            <w:proofErr w:type="spellStart"/>
            <w:r w:rsidR="008504BC">
              <w:rPr>
                <w:rFonts w:ascii="Arial Narrow" w:hAnsi="Arial Narrow"/>
                <w:szCs w:val="20"/>
              </w:rPr>
              <w:t>VºBº</w:t>
            </w:r>
            <w:proofErr w:type="spellEnd"/>
            <w:r w:rsidR="008504BC">
              <w:rPr>
                <w:rFonts w:ascii="Arial Narrow" w:hAnsi="Arial Narrow"/>
                <w:szCs w:val="20"/>
              </w:rPr>
              <w:t xml:space="preserve"> Persona contratada</w:t>
            </w:r>
          </w:p>
          <w:p w14:paraId="58234877" w14:textId="77777777" w:rsidR="005E2990" w:rsidRPr="00624C6D" w:rsidRDefault="005E2990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>Firma y sello,                                                                                       Firma,</w:t>
            </w:r>
          </w:p>
          <w:p w14:paraId="5C9FD32C" w14:textId="77777777" w:rsidR="005E2990" w:rsidRPr="00624C6D" w:rsidRDefault="005E2990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</w:p>
          <w:p w14:paraId="7A7525EF" w14:textId="77777777" w:rsidR="005E2990" w:rsidRPr="00624C6D" w:rsidRDefault="005E2990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</w:p>
          <w:p w14:paraId="7B3D31B0" w14:textId="77777777" w:rsidR="005E2990" w:rsidRDefault="005E2990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       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                                                                                       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</w:p>
          <w:p w14:paraId="75A8347B" w14:textId="77777777" w:rsidR="00A46508" w:rsidRDefault="00A46508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</w:p>
          <w:p w14:paraId="50F24326" w14:textId="77777777" w:rsidR="00D72468" w:rsidRPr="00624C6D" w:rsidRDefault="00D72468" w:rsidP="00387D79">
            <w:pPr>
              <w:tabs>
                <w:tab w:val="left" w:pos="-851"/>
              </w:tabs>
              <w:spacing w:line="360" w:lineRule="auto"/>
              <w:ind w:right="-852"/>
              <w:jc w:val="both"/>
              <w:rPr>
                <w:rFonts w:ascii="Arial Narrow" w:hAnsi="Arial Narrow"/>
                <w:szCs w:val="20"/>
              </w:rPr>
            </w:pPr>
          </w:p>
        </w:tc>
      </w:tr>
    </w:tbl>
    <w:p w14:paraId="1BE63AF0" w14:textId="77777777" w:rsidR="006D7B01" w:rsidRDefault="006D7B01" w:rsidP="00624C6D">
      <w:pPr>
        <w:tabs>
          <w:tab w:val="left" w:pos="-851"/>
        </w:tabs>
        <w:ind w:left="-851"/>
        <w:jc w:val="both"/>
        <w:rPr>
          <w:rFonts w:ascii="Arial Narrow" w:hAnsi="Arial Narrow"/>
          <w:sz w:val="14"/>
          <w:szCs w:val="14"/>
        </w:rPr>
      </w:pPr>
    </w:p>
    <w:p w14:paraId="6A6FD157" w14:textId="6DC0C793" w:rsidR="00341610" w:rsidRPr="006337B8" w:rsidRDefault="00341610" w:rsidP="006337B8">
      <w:pPr>
        <w:tabs>
          <w:tab w:val="left" w:pos="-851"/>
        </w:tabs>
        <w:ind w:left="-851"/>
        <w:rPr>
          <w:rFonts w:ascii="Arial Narrow" w:hAnsi="Arial Narrow"/>
          <w:szCs w:val="20"/>
        </w:rPr>
      </w:pPr>
      <w:r w:rsidRPr="006337B8">
        <w:rPr>
          <w:rFonts w:ascii="Arial Narrow" w:hAnsi="Arial Narrow"/>
          <w:szCs w:val="20"/>
        </w:rPr>
        <w:t xml:space="preserve">Junto con la solicitud, se deberá adjuntar el </w:t>
      </w:r>
      <w:r w:rsidRPr="006337B8">
        <w:rPr>
          <w:rFonts w:ascii="Arial Narrow" w:hAnsi="Arial Narrow"/>
          <w:b/>
          <w:szCs w:val="20"/>
          <w:u w:val="single"/>
        </w:rPr>
        <w:t xml:space="preserve">historial investigador del </w:t>
      </w:r>
      <w:r w:rsidR="006337B8">
        <w:rPr>
          <w:rFonts w:ascii="Arial Narrow" w:hAnsi="Arial Narrow"/>
          <w:b/>
          <w:szCs w:val="20"/>
          <w:u w:val="single"/>
        </w:rPr>
        <w:t xml:space="preserve">nuevo </w:t>
      </w:r>
      <w:r w:rsidRPr="006337B8">
        <w:rPr>
          <w:rFonts w:ascii="Arial Narrow" w:hAnsi="Arial Narrow"/>
          <w:b/>
          <w:szCs w:val="20"/>
          <w:u w:val="single"/>
        </w:rPr>
        <w:t>equipo</w:t>
      </w:r>
      <w:r w:rsidR="00AA1392" w:rsidRPr="006337B8">
        <w:rPr>
          <w:rFonts w:ascii="Arial Narrow" w:hAnsi="Arial Narrow"/>
          <w:b/>
          <w:szCs w:val="20"/>
        </w:rPr>
        <w:t xml:space="preserve"> </w:t>
      </w:r>
      <w:r w:rsidR="00AA1392" w:rsidRPr="006337B8">
        <w:rPr>
          <w:rFonts w:ascii="Arial Narrow" w:hAnsi="Arial Narrow"/>
          <w:bCs/>
          <w:szCs w:val="20"/>
        </w:rPr>
        <w:t xml:space="preserve">y el </w:t>
      </w:r>
      <w:r w:rsidR="00AA1392" w:rsidRPr="006337B8">
        <w:rPr>
          <w:rFonts w:ascii="Arial Narrow" w:hAnsi="Arial Narrow"/>
          <w:b/>
          <w:szCs w:val="20"/>
          <w:u w:val="single"/>
        </w:rPr>
        <w:t>CVA de</w:t>
      </w:r>
      <w:r w:rsidR="006337B8">
        <w:rPr>
          <w:rFonts w:ascii="Arial Narrow" w:hAnsi="Arial Narrow"/>
          <w:b/>
          <w:szCs w:val="20"/>
          <w:u w:val="single"/>
        </w:rPr>
        <w:t xml:space="preserve"> quien vaya a ser</w:t>
      </w:r>
      <w:r w:rsidR="00AA1392" w:rsidRPr="006337B8">
        <w:rPr>
          <w:rFonts w:ascii="Arial Narrow" w:hAnsi="Arial Narrow"/>
          <w:b/>
          <w:szCs w:val="20"/>
          <w:u w:val="single"/>
        </w:rPr>
        <w:t xml:space="preserve"> nuev</w:t>
      </w:r>
      <w:r w:rsidR="009F54E0" w:rsidRPr="006337B8">
        <w:rPr>
          <w:rFonts w:ascii="Arial Narrow" w:hAnsi="Arial Narrow"/>
          <w:b/>
          <w:szCs w:val="20"/>
          <w:u w:val="single"/>
        </w:rPr>
        <w:t>o/a</w:t>
      </w:r>
      <w:r w:rsidR="00AA1392" w:rsidRPr="006337B8">
        <w:rPr>
          <w:rFonts w:ascii="Arial Narrow" w:hAnsi="Arial Narrow"/>
          <w:b/>
          <w:szCs w:val="20"/>
          <w:u w:val="single"/>
        </w:rPr>
        <w:t xml:space="preserve"> tutor</w:t>
      </w:r>
      <w:r w:rsidR="009F54E0" w:rsidRPr="006337B8">
        <w:rPr>
          <w:rFonts w:ascii="Arial Narrow" w:hAnsi="Arial Narrow"/>
          <w:b/>
          <w:szCs w:val="20"/>
          <w:u w:val="single"/>
        </w:rPr>
        <w:t>/a</w:t>
      </w:r>
    </w:p>
    <w:p w14:paraId="5E995A2C" w14:textId="77777777" w:rsidR="006D7B01" w:rsidRPr="006337B8" w:rsidRDefault="006D7B01" w:rsidP="00624C6D">
      <w:pPr>
        <w:tabs>
          <w:tab w:val="left" w:pos="-851"/>
        </w:tabs>
        <w:ind w:left="-851"/>
        <w:jc w:val="both"/>
        <w:rPr>
          <w:rFonts w:ascii="Arial Narrow" w:hAnsi="Arial Narrow"/>
          <w:sz w:val="18"/>
          <w:szCs w:val="18"/>
        </w:rPr>
      </w:pPr>
    </w:p>
    <w:p w14:paraId="3C2532E2" w14:textId="77777777" w:rsidR="00624C6D" w:rsidRPr="006337B8" w:rsidRDefault="00624C6D" w:rsidP="00624C6D">
      <w:pPr>
        <w:tabs>
          <w:tab w:val="left" w:pos="-851"/>
        </w:tabs>
        <w:ind w:left="-851"/>
        <w:jc w:val="both"/>
        <w:rPr>
          <w:rFonts w:ascii="Arial Narrow" w:hAnsi="Arial Narrow"/>
          <w:bCs/>
          <w:sz w:val="18"/>
          <w:szCs w:val="18"/>
        </w:rPr>
      </w:pPr>
      <w:r w:rsidRPr="006337B8">
        <w:rPr>
          <w:rFonts w:ascii="Arial Narrow" w:hAnsi="Arial Narrow"/>
          <w:bCs/>
          <w:sz w:val="18"/>
          <w:szCs w:val="18"/>
        </w:rPr>
        <w:t xml:space="preserve">El órgano competente dictará resolución estimatoria o desestimatoria a esta petición. </w:t>
      </w:r>
    </w:p>
    <w:p w14:paraId="7A1DED54" w14:textId="77777777" w:rsidR="006D7B01" w:rsidRDefault="006D7B01" w:rsidP="00624C6D">
      <w:pPr>
        <w:tabs>
          <w:tab w:val="left" w:pos="-851"/>
        </w:tabs>
        <w:ind w:left="-851"/>
        <w:jc w:val="both"/>
        <w:rPr>
          <w:rFonts w:ascii="Arial Narrow" w:hAnsi="Arial Narrow"/>
          <w:bCs/>
          <w:sz w:val="16"/>
          <w:szCs w:val="16"/>
        </w:rPr>
      </w:pPr>
    </w:p>
    <w:p w14:paraId="69269890" w14:textId="77777777" w:rsidR="006D7B01" w:rsidRPr="00624C6D" w:rsidRDefault="006D7B01" w:rsidP="00624C6D">
      <w:pPr>
        <w:tabs>
          <w:tab w:val="left" w:pos="-851"/>
        </w:tabs>
        <w:ind w:left="-851"/>
        <w:jc w:val="both"/>
        <w:rPr>
          <w:rFonts w:ascii="Arial Narrow" w:hAnsi="Arial Narrow"/>
          <w:b/>
          <w:szCs w:val="20"/>
        </w:rPr>
      </w:pPr>
    </w:p>
    <w:p w14:paraId="08B7BFA1" w14:textId="77777777" w:rsidR="00624C6D" w:rsidRPr="00624C6D" w:rsidRDefault="00624C6D" w:rsidP="00624C6D">
      <w:pPr>
        <w:tabs>
          <w:tab w:val="left" w:pos="-851"/>
        </w:tabs>
        <w:ind w:left="-851"/>
        <w:jc w:val="center"/>
        <w:rPr>
          <w:rFonts w:ascii="Arial Narrow" w:hAnsi="Arial Narrow"/>
          <w:szCs w:val="20"/>
        </w:rPr>
      </w:pPr>
      <w:r w:rsidRPr="00624C6D">
        <w:rPr>
          <w:rFonts w:ascii="Arial Narrow" w:hAnsi="Arial Narrow"/>
          <w:b/>
          <w:bCs/>
          <w:szCs w:val="20"/>
        </w:rPr>
        <w:t xml:space="preserve">JUSTIFICACIÓN DEL </w:t>
      </w:r>
      <w:r w:rsidR="006D7B01">
        <w:rPr>
          <w:rFonts w:ascii="Arial Narrow" w:hAnsi="Arial Narrow"/>
          <w:b/>
          <w:bCs/>
          <w:szCs w:val="20"/>
        </w:rPr>
        <w:t>CAMBIO DE EQUIPO DE INVESTIGACIÓN</w:t>
      </w:r>
      <w:r w:rsidRPr="00624C6D">
        <w:rPr>
          <w:rFonts w:ascii="Arial Narrow" w:hAnsi="Arial Narrow"/>
          <w:szCs w:val="20"/>
        </w:rPr>
        <w:t>:</w:t>
      </w:r>
    </w:p>
    <w:p w14:paraId="0C3F4BDF" w14:textId="77777777" w:rsidR="00624C6D" w:rsidRPr="00624C6D" w:rsidRDefault="00624C6D" w:rsidP="00624C6D">
      <w:pPr>
        <w:tabs>
          <w:tab w:val="left" w:pos="-851"/>
        </w:tabs>
        <w:ind w:left="-851"/>
        <w:jc w:val="center"/>
        <w:rPr>
          <w:rFonts w:ascii="Arial Narrow" w:hAnsi="Arial Narrow"/>
          <w:szCs w:val="20"/>
        </w:rPr>
      </w:pPr>
      <w:r w:rsidRPr="00624C6D">
        <w:rPr>
          <w:rFonts w:ascii="Arial Narrow" w:hAnsi="Arial Narrow"/>
          <w:szCs w:val="20"/>
        </w:rPr>
        <w:t>(utilizar hojas adicionales si es necesario)</w:t>
      </w:r>
    </w:p>
    <w:p w14:paraId="734E6F51" w14:textId="77777777" w:rsidR="000211D4" w:rsidRDefault="000211D4" w:rsidP="000211D4">
      <w:pPr>
        <w:ind w:left="-851" w:right="-852"/>
        <w:jc w:val="both"/>
        <w:rPr>
          <w:rFonts w:ascii="Arial Narrow" w:hAnsi="Arial Narrow"/>
          <w:b/>
        </w:rPr>
      </w:pPr>
    </w:p>
    <w:p w14:paraId="2311774E" w14:textId="77777777" w:rsidR="000211D4" w:rsidRDefault="000211D4" w:rsidP="000211D4">
      <w:pPr>
        <w:tabs>
          <w:tab w:val="left" w:pos="-851"/>
        </w:tabs>
        <w:ind w:left="-851" w:right="-852"/>
        <w:jc w:val="both"/>
        <w:rPr>
          <w:rFonts w:ascii="Arial Narrow" w:hAnsi="Arial Narrow"/>
          <w:bCs/>
        </w:rPr>
      </w:pPr>
    </w:p>
    <w:sectPr w:rsidR="000211D4" w:rsidSect="006337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5" w:right="851" w:bottom="851" w:left="1701" w:header="45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831FF" w14:textId="77777777" w:rsidR="003B5529" w:rsidRDefault="003B5529">
      <w:r>
        <w:separator/>
      </w:r>
    </w:p>
  </w:endnote>
  <w:endnote w:type="continuationSeparator" w:id="0">
    <w:p w14:paraId="68495AA8" w14:textId="77777777" w:rsidR="003B5529" w:rsidRDefault="003B5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25D61" w14:textId="77777777" w:rsidR="00400D68" w:rsidRDefault="00400D6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5DEA2" w14:textId="77777777" w:rsidR="00400D68" w:rsidRPr="00E31599" w:rsidRDefault="00400D68" w:rsidP="00400D68">
    <w:pPr>
      <w:ind w:left="-851" w:right="-227"/>
      <w:rPr>
        <w:rFonts w:cs="Arial"/>
        <w:sz w:val="14"/>
        <w:szCs w:val="14"/>
      </w:rPr>
    </w:pPr>
    <w:r w:rsidRPr="00E31599">
      <w:rPr>
        <w:rFonts w:cs="Arial"/>
        <w:sz w:val="14"/>
        <w:szCs w:val="14"/>
      </w:rPr>
      <w:t>SUBDIRECCIÓN DE PROGRAMAS HORIZONTALES E INTERNACIONALIZACIÓN</w:t>
    </w:r>
  </w:p>
  <w:p w14:paraId="267AC5DE" w14:textId="77777777" w:rsidR="00400D68" w:rsidRDefault="00400D68" w:rsidP="00400D68">
    <w:pPr>
      <w:ind w:left="-851" w:right="-227"/>
      <w:rPr>
        <w:rFonts w:cs="Arial"/>
        <w:sz w:val="14"/>
        <w:szCs w:val="14"/>
      </w:rPr>
    </w:pPr>
    <w:r w:rsidRPr="00E31599">
      <w:rPr>
        <w:rFonts w:cs="Arial"/>
        <w:sz w:val="14"/>
        <w:szCs w:val="14"/>
      </w:rPr>
      <w:t>DIRECCIÓN DE GESTIÓN CIENTÍFICA Y TECNOLÓGICA</w:t>
    </w:r>
  </w:p>
  <w:p w14:paraId="4F05A765" w14:textId="77777777" w:rsidR="00400D68" w:rsidRPr="00E31599" w:rsidRDefault="00400D68" w:rsidP="00400D68">
    <w:pPr>
      <w:ind w:left="-851" w:right="-227"/>
      <w:rPr>
        <w:rFonts w:cs="Arial"/>
        <w:sz w:val="14"/>
        <w:szCs w:val="14"/>
      </w:rPr>
    </w:pPr>
    <w:r w:rsidRPr="00E31599">
      <w:rPr>
        <w:rFonts w:cs="Arial"/>
        <w:sz w:val="14"/>
        <w:szCs w:val="14"/>
      </w:rPr>
      <w:t xml:space="preserve">AGENCIA ESTATAL DE INVESTIGACIÓN                                                                                                                                                 </w:t>
    </w:r>
  </w:p>
  <w:tbl>
    <w:tblPr>
      <w:tblW w:w="2265" w:type="dxa"/>
      <w:tblInd w:w="715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65"/>
    </w:tblGrid>
    <w:tr w:rsidR="005F582A" w14:paraId="58C46BFB" w14:textId="77777777" w:rsidTr="00007662">
      <w:trPr>
        <w:cantSplit/>
        <w:trHeight w:val="268"/>
      </w:trPr>
      <w:tc>
        <w:tcPr>
          <w:tcW w:w="2268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  <w:hideMark/>
        </w:tcPr>
        <w:p w14:paraId="41745EB5" w14:textId="77777777" w:rsidR="005F582A" w:rsidRDefault="005F582A" w:rsidP="00007662">
          <w:pPr>
            <w:pStyle w:val="Piedepgina"/>
            <w:rPr>
              <w:sz w:val="14"/>
            </w:rPr>
          </w:pPr>
          <w:r>
            <w:rPr>
              <w:sz w:val="14"/>
            </w:rPr>
            <w:t>CORREO ELECTRONICO:</w:t>
          </w:r>
        </w:p>
        <w:p w14:paraId="286228D0" w14:textId="77777777" w:rsidR="005F582A" w:rsidRDefault="009332B8" w:rsidP="00007662">
          <w:pPr>
            <w:pStyle w:val="Piedepgina"/>
            <w:rPr>
              <w:sz w:val="14"/>
            </w:rPr>
          </w:pPr>
          <w:r>
            <w:rPr>
              <w:sz w:val="14"/>
            </w:rPr>
            <w:t>jdcformacion</w:t>
          </w:r>
          <w:r w:rsidR="005F582A">
            <w:rPr>
              <w:sz w:val="14"/>
            </w:rPr>
            <w:t>.seg@aei.gob.es</w:t>
          </w:r>
        </w:p>
      </w:tc>
    </w:tr>
  </w:tbl>
  <w:p w14:paraId="026F73C6" w14:textId="77777777" w:rsidR="007D0C96" w:rsidRPr="00217220" w:rsidRDefault="007D0C96" w:rsidP="006337B8">
    <w:pPr>
      <w:pStyle w:val="Piedepgina"/>
      <w:tabs>
        <w:tab w:val="right" w:pos="9354"/>
      </w:tabs>
      <w:rPr>
        <w:rFonts w:ascii="Arial Narrow" w:hAnsi="Arial Narrow"/>
        <w:bCs/>
        <w:color w:val="00000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9CD0B" w14:textId="77777777" w:rsidR="00400D68" w:rsidRDefault="00400D6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AAEFE" w14:textId="77777777" w:rsidR="003B5529" w:rsidRDefault="003B5529">
      <w:r>
        <w:separator/>
      </w:r>
    </w:p>
  </w:footnote>
  <w:footnote w:type="continuationSeparator" w:id="0">
    <w:p w14:paraId="1A9426B9" w14:textId="77777777" w:rsidR="003B5529" w:rsidRDefault="003B5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489F" w14:textId="77777777" w:rsidR="00400D68" w:rsidRDefault="00400D6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AB320" w14:textId="68258E46" w:rsidR="00997232" w:rsidRDefault="006337B8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3D00673" wp14:editId="75F25696">
              <wp:simplePos x="0" y="0"/>
              <wp:positionH relativeFrom="page">
                <wp:align>center</wp:align>
              </wp:positionH>
              <wp:positionV relativeFrom="page">
                <wp:posOffset>215900</wp:posOffset>
              </wp:positionV>
              <wp:extent cx="6465600" cy="1080000"/>
              <wp:effectExtent l="0" t="0" r="0" b="6350"/>
              <wp:wrapTopAndBottom/>
              <wp:docPr id="5" name="Gru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65600" cy="1080000"/>
                        <a:chOff x="0" y="0"/>
                        <a:chExt cx="6464935" cy="1079500"/>
                      </a:xfrm>
                    </wpg:grpSpPr>
                    <pic:pic xmlns:pic="http://schemas.openxmlformats.org/drawingml/2006/picture">
                      <pic:nvPicPr>
                        <pic:cNvPr id="3" name="Imagen 3" descr="Texto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658" t="9384" r="4320" b="13079"/>
                        <a:stretch/>
                      </pic:blipFill>
                      <pic:spPr bwMode="auto">
                        <a:xfrm>
                          <a:off x="0" y="0"/>
                          <a:ext cx="2881630" cy="1079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Imagen 1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798" r="1"/>
                        <a:stretch/>
                      </pic:blipFill>
                      <pic:spPr bwMode="auto">
                        <a:xfrm>
                          <a:off x="5632450" y="0"/>
                          <a:ext cx="832485" cy="1079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Imagen 4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2967" r="14739"/>
                        <a:stretch/>
                      </pic:blipFill>
                      <pic:spPr bwMode="auto">
                        <a:xfrm>
                          <a:off x="2978150" y="0"/>
                          <a:ext cx="2318385" cy="1079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08F51F5" id="Grupo 5" o:spid="_x0000_s1026" style="position:absolute;margin-left:0;margin-top:17pt;width:509.1pt;height:85.05pt;z-index:251659264;mso-position-horizontal:center;mso-position-horizontal-relative:page;mso-position-vertical-relative:page;mso-width-relative:margin;mso-height-relative:margin" coordsize="64649,107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alt="Texto&#10;&#10;Descripción generada automáticamente" style="position:absolute;width:28816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">
                <v:imagedata r:id="rId3" o:title="Texto&#10;&#10;Descripción generada automáticamente" croptop="6150f" cropbottom="8571f" cropleft="3708f" cropright="2831f"/>
              </v:shape>
              <v:shape id="Imagen 1" o:spid="_x0000_s1028" type="#_x0000_t75" alt="Imagen que contiene Interfaz de usuario gráfica&#10;&#10;Descripción generada automáticamente" style="position:absolute;left:56324;width:8325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">
                <v:imagedata r:id="rId4" o:title="Imagen que contiene Interfaz de usuario gráfica&#10;&#10;Descripción generada automáticamente" cropleft="55573f" cropright="1f"/>
              </v:shape>
              <v:shape id="Imagen 4" o:spid="_x0000_s1029" type="#_x0000_t75" alt="Imagen que contiene Interfaz de usuario gráfica&#10;&#10;Descripción generada automáticamente" style="position:absolute;left:29781;width:23184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">
                <v:imagedata r:id="rId4" o:title="Imagen que contiene Interfaz de usuario gráfica&#10;&#10;Descripción generada automáticamente" cropleft="28159f" cropright="9659f"/>
              </v:shape>
              <w10:wrap type="topAndBottom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D93EC" w14:textId="77777777" w:rsidR="00400D68" w:rsidRDefault="00400D6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60995540">
    <w:abstractNumId w:val="2"/>
  </w:num>
  <w:num w:numId="2" w16cid:durableId="1305819194">
    <w:abstractNumId w:val="1"/>
  </w:num>
  <w:num w:numId="3" w16cid:durableId="1703047373">
    <w:abstractNumId w:val="3"/>
  </w:num>
  <w:num w:numId="4" w16cid:durableId="230165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1D4"/>
    <w:rsid w:val="00027AF9"/>
    <w:rsid w:val="00084333"/>
    <w:rsid w:val="000A3DE2"/>
    <w:rsid w:val="000C2AE2"/>
    <w:rsid w:val="000F377A"/>
    <w:rsid w:val="001125B6"/>
    <w:rsid w:val="001158B7"/>
    <w:rsid w:val="00127C5A"/>
    <w:rsid w:val="00165575"/>
    <w:rsid w:val="001B38BC"/>
    <w:rsid w:val="001E1A55"/>
    <w:rsid w:val="00200EAB"/>
    <w:rsid w:val="00236012"/>
    <w:rsid w:val="00244173"/>
    <w:rsid w:val="002458F2"/>
    <w:rsid w:val="002951F1"/>
    <w:rsid w:val="002D5738"/>
    <w:rsid w:val="002E57DA"/>
    <w:rsid w:val="002F704A"/>
    <w:rsid w:val="003201FC"/>
    <w:rsid w:val="00341610"/>
    <w:rsid w:val="00342CEF"/>
    <w:rsid w:val="003470C8"/>
    <w:rsid w:val="003555FA"/>
    <w:rsid w:val="00376263"/>
    <w:rsid w:val="00387D79"/>
    <w:rsid w:val="003A6489"/>
    <w:rsid w:val="003B3488"/>
    <w:rsid w:val="003B5529"/>
    <w:rsid w:val="003C23E6"/>
    <w:rsid w:val="003C251D"/>
    <w:rsid w:val="00400D68"/>
    <w:rsid w:val="00434706"/>
    <w:rsid w:val="0043759B"/>
    <w:rsid w:val="00444563"/>
    <w:rsid w:val="00461C9B"/>
    <w:rsid w:val="004B1CEC"/>
    <w:rsid w:val="004D2A76"/>
    <w:rsid w:val="004D413B"/>
    <w:rsid w:val="004D5DBE"/>
    <w:rsid w:val="004E033A"/>
    <w:rsid w:val="00504448"/>
    <w:rsid w:val="005108BD"/>
    <w:rsid w:val="00525348"/>
    <w:rsid w:val="00563B90"/>
    <w:rsid w:val="005A3A47"/>
    <w:rsid w:val="005E2990"/>
    <w:rsid w:val="005F582A"/>
    <w:rsid w:val="00607E35"/>
    <w:rsid w:val="00624C6D"/>
    <w:rsid w:val="00625B4C"/>
    <w:rsid w:val="006337B8"/>
    <w:rsid w:val="00633EA7"/>
    <w:rsid w:val="0065069F"/>
    <w:rsid w:val="0065440E"/>
    <w:rsid w:val="00663C9B"/>
    <w:rsid w:val="00676D07"/>
    <w:rsid w:val="006800D9"/>
    <w:rsid w:val="006A0F18"/>
    <w:rsid w:val="006D25E7"/>
    <w:rsid w:val="006D7B01"/>
    <w:rsid w:val="006E6BBB"/>
    <w:rsid w:val="006F09DC"/>
    <w:rsid w:val="0073028C"/>
    <w:rsid w:val="00732026"/>
    <w:rsid w:val="0076681D"/>
    <w:rsid w:val="00787F5C"/>
    <w:rsid w:val="007959AE"/>
    <w:rsid w:val="00795D67"/>
    <w:rsid w:val="007A1495"/>
    <w:rsid w:val="007A7A10"/>
    <w:rsid w:val="007B4F76"/>
    <w:rsid w:val="007C45E3"/>
    <w:rsid w:val="007D0C96"/>
    <w:rsid w:val="007F3989"/>
    <w:rsid w:val="00813A2F"/>
    <w:rsid w:val="00816DE3"/>
    <w:rsid w:val="008445F5"/>
    <w:rsid w:val="008504BC"/>
    <w:rsid w:val="008635BA"/>
    <w:rsid w:val="00890C5B"/>
    <w:rsid w:val="008A59E7"/>
    <w:rsid w:val="008B7251"/>
    <w:rsid w:val="008D0B31"/>
    <w:rsid w:val="008E05D0"/>
    <w:rsid w:val="008F5ED0"/>
    <w:rsid w:val="00900D7B"/>
    <w:rsid w:val="00924430"/>
    <w:rsid w:val="009332B8"/>
    <w:rsid w:val="00940DCE"/>
    <w:rsid w:val="0094744E"/>
    <w:rsid w:val="00963679"/>
    <w:rsid w:val="00967C9B"/>
    <w:rsid w:val="0097596C"/>
    <w:rsid w:val="009926A3"/>
    <w:rsid w:val="00997232"/>
    <w:rsid w:val="009A7E75"/>
    <w:rsid w:val="009B3990"/>
    <w:rsid w:val="009C3394"/>
    <w:rsid w:val="009D210B"/>
    <w:rsid w:val="009F54E0"/>
    <w:rsid w:val="00A21FCC"/>
    <w:rsid w:val="00A3013E"/>
    <w:rsid w:val="00A32CBF"/>
    <w:rsid w:val="00A46508"/>
    <w:rsid w:val="00A534CA"/>
    <w:rsid w:val="00A54A2F"/>
    <w:rsid w:val="00AA1392"/>
    <w:rsid w:val="00AC7169"/>
    <w:rsid w:val="00B153A0"/>
    <w:rsid w:val="00B23392"/>
    <w:rsid w:val="00B3024C"/>
    <w:rsid w:val="00B436ED"/>
    <w:rsid w:val="00B614F6"/>
    <w:rsid w:val="00B91022"/>
    <w:rsid w:val="00B93F6C"/>
    <w:rsid w:val="00BA559C"/>
    <w:rsid w:val="00BF493B"/>
    <w:rsid w:val="00C20AFF"/>
    <w:rsid w:val="00C21A15"/>
    <w:rsid w:val="00C30B50"/>
    <w:rsid w:val="00C5498C"/>
    <w:rsid w:val="00C6219E"/>
    <w:rsid w:val="00C74FEE"/>
    <w:rsid w:val="00C75356"/>
    <w:rsid w:val="00C761B0"/>
    <w:rsid w:val="00C87DA2"/>
    <w:rsid w:val="00CB4F01"/>
    <w:rsid w:val="00CC2738"/>
    <w:rsid w:val="00CD53D1"/>
    <w:rsid w:val="00CF0A12"/>
    <w:rsid w:val="00CF0D73"/>
    <w:rsid w:val="00D23509"/>
    <w:rsid w:val="00D35FA3"/>
    <w:rsid w:val="00D63290"/>
    <w:rsid w:val="00D72468"/>
    <w:rsid w:val="00D864AF"/>
    <w:rsid w:val="00D90B18"/>
    <w:rsid w:val="00D96122"/>
    <w:rsid w:val="00DA7CF4"/>
    <w:rsid w:val="00DB4FF1"/>
    <w:rsid w:val="00DB7610"/>
    <w:rsid w:val="00DC2B6D"/>
    <w:rsid w:val="00DE5F6E"/>
    <w:rsid w:val="00E071F4"/>
    <w:rsid w:val="00E233BA"/>
    <w:rsid w:val="00E343D3"/>
    <w:rsid w:val="00E66BEA"/>
    <w:rsid w:val="00E7245D"/>
    <w:rsid w:val="00E86472"/>
    <w:rsid w:val="00E87E7B"/>
    <w:rsid w:val="00EB1FFF"/>
    <w:rsid w:val="00F27E85"/>
    <w:rsid w:val="00F4069A"/>
    <w:rsid w:val="00F410A6"/>
    <w:rsid w:val="00F95995"/>
    <w:rsid w:val="00FA3801"/>
    <w:rsid w:val="00FD1C92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4F68EE74"/>
  <w15:docId w15:val="{EF7D47CB-279E-4ACA-B6BD-9CAAC1D57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szCs w:val="20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rsid w:val="00C21A15"/>
    <w:rPr>
      <w:rFonts w:ascii="Arial" w:hAnsi="Arial"/>
    </w:rPr>
  </w:style>
  <w:style w:type="paragraph" w:styleId="Textodeglobo">
    <w:name w:val="Balloon Text"/>
    <w:basedOn w:val="Normal"/>
    <w:link w:val="TextodegloboCar"/>
    <w:rsid w:val="00C74FE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C74FE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614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7D0C96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AFA32C-AEC5-47C7-8DA4-B11AEB008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10</TotalTime>
  <Pages>1</Pages>
  <Words>151</Words>
  <Characters>1333</Characters>
  <Application>Microsoft Office Word</Application>
  <DocSecurity>0</DocSecurity>
  <Lines>11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López Barreiro, Beatriz</cp:lastModifiedBy>
  <cp:revision>9</cp:revision>
  <cp:lastPrinted>2012-12-18T08:52:00Z</cp:lastPrinted>
  <dcterms:created xsi:type="dcterms:W3CDTF">2022-10-27T11:19:00Z</dcterms:created>
  <dcterms:modified xsi:type="dcterms:W3CDTF">2025-12-19T08:34:00Z</dcterms:modified>
</cp:coreProperties>
</file>